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455958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5958" w:rsidRDefault="00455958" w:rsidP="00E23B98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3" o:spid="_x0000_s1026" type="#_x0000_t75" style="position:absolute;left:0;text-align:left;margin-left:198.1pt;margin-top:-45pt;width:39pt;height:51pt;z-index:251658240;visibility:visible">
                  <v:imagedata r:id="rId5" o:title="" gain="45875f" blacklevel="13107f"/>
                </v:shape>
              </w:pict>
            </w:r>
            <w:r>
              <w:rPr>
                <w:noProof/>
              </w:rPr>
              <w:pict>
                <v:shape id="Kép 2" o:spid="_x0000_s1027" type="#_x0000_t75" style="position:absolute;left:0;text-align:left;margin-left:198.1pt;margin-top:-162.4pt;width:39.15pt;height:51pt;z-index:251657216;visibility:visible">
                  <v:imagedata r:id="rId6" o:title="" gain="45875f" blacklevel="13107f"/>
                </v:shape>
              </w:pict>
            </w:r>
          </w:p>
          <w:p w:rsidR="00455958" w:rsidRDefault="00455958" w:rsidP="00E23B98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455958" w:rsidRDefault="00455958" w:rsidP="00E23B98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455958" w:rsidRDefault="00455958" w:rsidP="00E23B98">
            <w:pPr>
              <w:pStyle w:val="Header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455958" w:rsidRDefault="00455958" w:rsidP="00E23B98">
            <w:pPr>
              <w:pStyle w:val="Header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455958" w:rsidRDefault="00455958" w:rsidP="00E23B98">
            <w:pPr>
              <w:pStyle w:val="Header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455958" w:rsidRDefault="00455958" w:rsidP="00E23B98">
            <w:pPr>
              <w:pStyle w:val="Header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455958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55958" w:rsidRDefault="00455958" w:rsidP="00E23B98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455958" w:rsidTr="00E23B98">
        <w:tc>
          <w:tcPr>
            <w:tcW w:w="2514" w:type="pct"/>
            <w:tcBorders>
              <w:left w:val="nil"/>
              <w:right w:val="nil"/>
            </w:tcBorders>
          </w:tcPr>
          <w:p w:rsidR="00455958" w:rsidRDefault="00455958" w:rsidP="00E23B98">
            <w:pPr>
              <w:spacing w:line="300" w:lineRule="exact"/>
            </w:pPr>
            <w:r>
              <w:t>Ügyiratszám: 12- 171 /2015.</w:t>
            </w:r>
          </w:p>
          <w:p w:rsidR="00455958" w:rsidRDefault="00455958" w:rsidP="00E23B98">
            <w:pPr>
              <w:spacing w:line="300" w:lineRule="exact"/>
            </w:pPr>
            <w:r>
              <w:t>Ügyintéző: dr. Greskó Judit</w:t>
            </w:r>
          </w:p>
          <w:p w:rsidR="00455958" w:rsidRDefault="00455958" w:rsidP="00E23B98">
            <w:pPr>
              <w:pStyle w:val="Header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455958" w:rsidRDefault="00455958" w:rsidP="00E23B98">
            <w:pPr>
              <w:pStyle w:val="Header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Tárgy:  Meghívó</w:t>
            </w:r>
          </w:p>
          <w:p w:rsidR="00455958" w:rsidRDefault="00455958" w:rsidP="00E23B98">
            <w:pPr>
              <w:pStyle w:val="Header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455958" w:rsidRDefault="00455958" w:rsidP="00E23B98">
            <w:pPr>
              <w:pStyle w:val="Header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455958" w:rsidRDefault="00455958" w:rsidP="00CA15D1"/>
    <w:p w:rsidR="00455958" w:rsidRPr="00363DCB" w:rsidRDefault="00455958" w:rsidP="00CA15D1"/>
    <w:p w:rsidR="00455958" w:rsidRDefault="00455958" w:rsidP="00CA15D1">
      <w:pPr>
        <w:pStyle w:val="Heading1"/>
      </w:pPr>
      <w:r>
        <w:t>MEGHÍVÓ</w:t>
      </w:r>
    </w:p>
    <w:p w:rsidR="00455958" w:rsidRPr="00AF079A" w:rsidRDefault="00455958" w:rsidP="00CA15D1"/>
    <w:p w:rsidR="00455958" w:rsidRPr="00AF079A" w:rsidRDefault="00455958" w:rsidP="00CA15D1">
      <w:pPr>
        <w:pStyle w:val="Heading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455958" w:rsidRPr="00AF079A" w:rsidRDefault="00455958" w:rsidP="00CA15D1">
      <w:pPr>
        <w:jc w:val="center"/>
        <w:rPr>
          <w:u w:val="single"/>
        </w:rPr>
      </w:pPr>
      <w:r>
        <w:rPr>
          <w:u w:val="single"/>
        </w:rPr>
        <w:t>2015. október 27-én (csütörtök)   17.00</w:t>
      </w:r>
      <w:r w:rsidRPr="00AF079A">
        <w:rPr>
          <w:u w:val="single"/>
        </w:rPr>
        <w:t xml:space="preserve"> órai kezdettel</w:t>
      </w:r>
    </w:p>
    <w:p w:rsidR="00455958" w:rsidRDefault="00455958" w:rsidP="00CA15D1">
      <w:pPr>
        <w:jc w:val="center"/>
      </w:pPr>
      <w:r>
        <w:t xml:space="preserve">   </w:t>
      </w:r>
      <w:r w:rsidRPr="00AF079A">
        <w:t>ülést tart,  MELYRE TISZTELETTEL MEGHÍVOM.</w:t>
      </w:r>
    </w:p>
    <w:p w:rsidR="00455958" w:rsidRDefault="00455958" w:rsidP="00CA15D1"/>
    <w:p w:rsidR="00455958" w:rsidRPr="007D0802" w:rsidRDefault="00455958" w:rsidP="00CA15D1"/>
    <w:p w:rsidR="00455958" w:rsidRDefault="00455958" w:rsidP="00CA15D1">
      <w:pPr>
        <w:jc w:val="both"/>
        <w:rPr>
          <w:b/>
          <w:bCs/>
        </w:rPr>
      </w:pPr>
      <w:r>
        <w:rPr>
          <w:u w:val="single"/>
        </w:rPr>
        <w:t>Az ülés helye</w:t>
      </w:r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 Hivatal III. emeleti tárgyaló </w:t>
      </w:r>
    </w:p>
    <w:p w:rsidR="00455958" w:rsidRDefault="00455958" w:rsidP="00CA15D1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455958" w:rsidRDefault="00455958" w:rsidP="00CA15D1">
      <w:pPr>
        <w:tabs>
          <w:tab w:val="left" w:pos="1440"/>
        </w:tabs>
        <w:jc w:val="both"/>
      </w:pPr>
    </w:p>
    <w:p w:rsidR="00455958" w:rsidRDefault="00455958" w:rsidP="00CA15D1">
      <w:pPr>
        <w:pStyle w:val="Heading4"/>
      </w:pPr>
      <w:r>
        <w:t>NAPIREND</w:t>
      </w:r>
    </w:p>
    <w:p w:rsidR="00455958" w:rsidRDefault="00455958" w:rsidP="00CA15D1"/>
    <w:p w:rsidR="00455958" w:rsidRDefault="00455958" w:rsidP="00CA15D1">
      <w:r>
        <w:tab/>
      </w:r>
      <w:r>
        <w:tab/>
        <w:t>1./ Egyes önkormányzati rendeletek módosítása</w:t>
      </w:r>
    </w:p>
    <w:p w:rsidR="00455958" w:rsidRDefault="00455958" w:rsidP="00E9200B">
      <w:r>
        <w:t xml:space="preserve">                        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55958" w:rsidRDefault="00455958" w:rsidP="00CA15D1"/>
    <w:p w:rsidR="00455958" w:rsidRPr="00A71081" w:rsidRDefault="00455958" w:rsidP="00864166">
      <w:pPr>
        <w:tabs>
          <w:tab w:val="left" w:pos="1134"/>
        </w:tabs>
        <w:ind w:left="1200"/>
      </w:pPr>
      <w:r>
        <w:t xml:space="preserve">   2./ </w:t>
      </w:r>
      <w:r w:rsidRPr="00A71081">
        <w:t>1/2016. (II.09.) költségvetési rendelet módosítása</w:t>
      </w:r>
    </w:p>
    <w:p w:rsidR="00455958" w:rsidRDefault="00455958" w:rsidP="00720910">
      <w:pPr>
        <w:ind w:left="1410"/>
      </w:pPr>
      <w:r>
        <w:tab/>
        <w:t xml:space="preserve">      </w:t>
      </w:r>
      <w:r w:rsidRPr="00A71081">
        <w:t xml:space="preserve">Előadó: </w:t>
      </w:r>
      <w:smartTag w:uri="urn:schemas-microsoft-com:office:smarttags" w:element="PersonName">
        <w:r w:rsidRPr="00A71081">
          <w:t>Bennárik Ferenc</w:t>
        </w:r>
      </w:smartTag>
      <w:r>
        <w:t xml:space="preserve">, bizottság elnöke </w:t>
      </w:r>
    </w:p>
    <w:p w:rsidR="00455958" w:rsidRDefault="00455958" w:rsidP="00720910">
      <w:pPr>
        <w:ind w:left="1410"/>
      </w:pPr>
    </w:p>
    <w:p w:rsidR="00455958" w:rsidRDefault="00455958" w:rsidP="004961ED">
      <w:r>
        <w:t xml:space="preserve">                        3./ HÉSZ módosításával kapcsolatos véleményezési eljárás</w:t>
      </w:r>
    </w:p>
    <w:p w:rsidR="00455958" w:rsidRDefault="00455958" w:rsidP="004961ED">
      <w:pPr>
        <w:ind w:left="1410"/>
      </w:pPr>
      <w:r>
        <w:t xml:space="preserve"> 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55958" w:rsidRDefault="00455958" w:rsidP="00C27844">
      <w:pPr>
        <w:ind w:left="1410"/>
      </w:pPr>
    </w:p>
    <w:p w:rsidR="00455958" w:rsidRDefault="00455958" w:rsidP="00C27844">
      <w:pPr>
        <w:ind w:left="1410"/>
      </w:pPr>
      <w:r>
        <w:t>4./ Családi bölcsődével kapcsolatos fenntartóváltás</w:t>
      </w:r>
    </w:p>
    <w:p w:rsidR="00455958" w:rsidRDefault="00455958" w:rsidP="00777BD4">
      <w:pPr>
        <w:ind w:left="1410"/>
      </w:pPr>
      <w:r>
        <w:t xml:space="preserve"> 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55958" w:rsidRDefault="00455958" w:rsidP="005E5A49"/>
    <w:p w:rsidR="00455958" w:rsidRDefault="00455958" w:rsidP="0027796D">
      <w:pPr>
        <w:ind w:left="1410"/>
      </w:pPr>
      <w:r>
        <w:t>5./ DIK alapító okiratának módosítása</w:t>
      </w:r>
    </w:p>
    <w:p w:rsidR="00455958" w:rsidRDefault="00455958" w:rsidP="0027796D">
      <w:pPr>
        <w:ind w:left="1410"/>
      </w:pPr>
      <w:r>
        <w:t xml:space="preserve"> 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55958" w:rsidRDefault="00455958" w:rsidP="00C27844">
      <w:pPr>
        <w:ind w:left="1410"/>
      </w:pPr>
    </w:p>
    <w:p w:rsidR="00455958" w:rsidRPr="00A71081" w:rsidRDefault="00455958" w:rsidP="00021BD0">
      <w:pPr>
        <w:tabs>
          <w:tab w:val="left" w:pos="1134"/>
        </w:tabs>
        <w:ind w:right="-108"/>
      </w:pPr>
      <w:r>
        <w:t xml:space="preserve">                       6./ </w:t>
      </w:r>
      <w:r w:rsidRPr="00A71081">
        <w:t>0261/2 hrsz-ú ingatlan tulajdonosának belterületbe vonási kérelmének ügye</w:t>
      </w:r>
    </w:p>
    <w:p w:rsidR="00455958" w:rsidRDefault="00455958" w:rsidP="005E5A49">
      <w:pPr>
        <w:ind w:left="1410"/>
      </w:pPr>
      <w:r>
        <w:t xml:space="preserve">     </w:t>
      </w:r>
      <w:r w:rsidRPr="00A71081">
        <w:t xml:space="preserve">Előadó: </w:t>
      </w:r>
      <w:smartTag w:uri="urn:schemas-microsoft-com:office:smarttags" w:element="PersonName">
        <w:r w:rsidRPr="00A71081">
          <w:t>Bennárik Ferenc</w:t>
        </w:r>
      </w:smartTag>
      <w:r>
        <w:t>,</w:t>
      </w:r>
      <w:r w:rsidRPr="00BF2365">
        <w:t xml:space="preserve"> </w:t>
      </w:r>
      <w:r>
        <w:t>bizottság elnöke</w:t>
      </w:r>
    </w:p>
    <w:p w:rsidR="00455958" w:rsidRDefault="00455958" w:rsidP="005E5A49">
      <w:pPr>
        <w:ind w:left="1410"/>
      </w:pPr>
    </w:p>
    <w:p w:rsidR="00455958" w:rsidRPr="00A71081" w:rsidRDefault="00455958" w:rsidP="00BF2365">
      <w:pPr>
        <w:ind w:left="1620" w:hanging="912"/>
      </w:pPr>
      <w:r>
        <w:t xml:space="preserve">           7./ </w:t>
      </w:r>
      <w:r w:rsidRPr="00A71081">
        <w:t xml:space="preserve">TESCO Áruház közúti kapcsolataként kialakításra került közterület, </w:t>
      </w:r>
      <w:r>
        <w:t xml:space="preserve">  </w:t>
      </w:r>
      <w:r w:rsidRPr="00A71081">
        <w:t>közutak  felajánlásának ügye</w:t>
      </w:r>
    </w:p>
    <w:p w:rsidR="00455958" w:rsidRDefault="00455958" w:rsidP="005E5A49">
      <w:pPr>
        <w:ind w:left="1410"/>
      </w:pPr>
      <w:r>
        <w:t xml:space="preserve">     </w:t>
      </w:r>
      <w:r w:rsidRPr="00A71081">
        <w:t xml:space="preserve">Előadó: </w:t>
      </w:r>
      <w:smartTag w:uri="urn:schemas-microsoft-com:office:smarttags" w:element="PersonName">
        <w:r w:rsidRPr="00A71081">
          <w:t>Bennárik Ferenc</w:t>
        </w:r>
      </w:smartTag>
      <w:r w:rsidRPr="00A71081">
        <w:t xml:space="preserve"> </w:t>
      </w:r>
      <w:r>
        <w:t>bizottság elnöke</w:t>
      </w:r>
    </w:p>
    <w:p w:rsidR="00455958" w:rsidRDefault="00455958" w:rsidP="00BF2365">
      <w:pPr>
        <w:tabs>
          <w:tab w:val="left" w:pos="1800"/>
        </w:tabs>
        <w:ind w:left="1620" w:firstLine="180"/>
      </w:pPr>
    </w:p>
    <w:p w:rsidR="00455958" w:rsidRPr="00A71081" w:rsidRDefault="00455958" w:rsidP="00BF2365">
      <w:pPr>
        <w:tabs>
          <w:tab w:val="left" w:pos="1800"/>
        </w:tabs>
        <w:ind w:left="1620" w:hanging="180"/>
      </w:pPr>
      <w:r>
        <w:t>8./</w:t>
      </w:r>
      <w:r w:rsidRPr="00021BD0">
        <w:t xml:space="preserve"> </w:t>
      </w:r>
      <w:r w:rsidRPr="00A71081">
        <w:t xml:space="preserve">Bartók Béla út 52. sz.  mögött fekvő pince (volt Óvóhely) ingatlan lőpálya </w:t>
      </w:r>
      <w:r>
        <w:t xml:space="preserve">    </w:t>
      </w:r>
      <w:r w:rsidRPr="00A71081">
        <w:t>céljára való bérbeadásának kérelme</w:t>
      </w:r>
    </w:p>
    <w:p w:rsidR="00455958" w:rsidRDefault="00455958" w:rsidP="006415D7">
      <w:pPr>
        <w:ind w:left="1410"/>
      </w:pPr>
      <w:r>
        <w:t xml:space="preserve">     </w:t>
      </w:r>
      <w:r w:rsidRPr="00A71081">
        <w:t xml:space="preserve">Előadó: </w:t>
      </w:r>
      <w:smartTag w:uri="urn:schemas-microsoft-com:office:smarttags" w:element="PersonName">
        <w:r w:rsidRPr="00A71081">
          <w:t>Bennárik Ferenc</w:t>
        </w:r>
      </w:smartTag>
      <w:r w:rsidRPr="006415D7">
        <w:t xml:space="preserve"> </w:t>
      </w:r>
      <w:r>
        <w:t>bizottság elnöke</w:t>
      </w:r>
    </w:p>
    <w:p w:rsidR="00455958" w:rsidRDefault="00455958" w:rsidP="00021BD0"/>
    <w:p w:rsidR="00455958" w:rsidRDefault="00455958" w:rsidP="00D516A9">
      <w:pPr>
        <w:tabs>
          <w:tab w:val="left" w:pos="1134"/>
        </w:tabs>
        <w:ind w:left="1200" w:right="142"/>
      </w:pPr>
      <w:r>
        <w:t xml:space="preserve">     </w:t>
      </w:r>
    </w:p>
    <w:p w:rsidR="00455958" w:rsidRDefault="00455958" w:rsidP="006415D7">
      <w:pPr>
        <w:tabs>
          <w:tab w:val="left" w:pos="1134"/>
        </w:tabs>
      </w:pPr>
    </w:p>
    <w:p w:rsidR="00455958" w:rsidRPr="00A71081" w:rsidRDefault="00455958" w:rsidP="00BF2365">
      <w:pPr>
        <w:tabs>
          <w:tab w:val="left" w:pos="1134"/>
        </w:tabs>
        <w:ind w:left="1200"/>
      </w:pPr>
      <w:r>
        <w:t xml:space="preserve"> 9./</w:t>
      </w:r>
      <w:r w:rsidRPr="004527D2">
        <w:t xml:space="preserve"> </w:t>
      </w:r>
      <w:r w:rsidRPr="00A71081">
        <w:t>Berényi Császár Csilla Játszóház működtető kérelme</w:t>
      </w:r>
    </w:p>
    <w:p w:rsidR="00455958" w:rsidRDefault="00455958" w:rsidP="006415D7">
      <w:pPr>
        <w:ind w:left="1410"/>
      </w:pPr>
      <w:r>
        <w:t xml:space="preserve">    </w:t>
      </w:r>
      <w:r w:rsidRPr="00A71081">
        <w:t xml:space="preserve">Előadó: </w:t>
      </w:r>
      <w:smartTag w:uri="urn:schemas-microsoft-com:office:smarttags" w:element="PersonName">
        <w:r w:rsidRPr="00A71081">
          <w:t>Bennárik Ferenc</w:t>
        </w:r>
      </w:smartTag>
      <w:r w:rsidRPr="006415D7">
        <w:t xml:space="preserve"> </w:t>
      </w:r>
      <w:r>
        <w:t>bizottság elnöke</w:t>
      </w:r>
    </w:p>
    <w:p w:rsidR="00455958" w:rsidRDefault="00455958" w:rsidP="00021BD0"/>
    <w:p w:rsidR="00455958" w:rsidRPr="00A71081" w:rsidRDefault="00455958" w:rsidP="00CF2DD7">
      <w:pPr>
        <w:tabs>
          <w:tab w:val="left" w:pos="1134"/>
        </w:tabs>
        <w:ind w:left="1200"/>
      </w:pPr>
      <w:r>
        <w:t>10./</w:t>
      </w:r>
      <w:r w:rsidRPr="004527D2">
        <w:t xml:space="preserve"> </w:t>
      </w:r>
      <w:r w:rsidRPr="00A71081">
        <w:t>Pintér József ingatlan felajánlási kérelme</w:t>
      </w:r>
    </w:p>
    <w:p w:rsidR="00455958" w:rsidRDefault="00455958" w:rsidP="004527D2">
      <w:r w:rsidRPr="00A71081">
        <w:tab/>
      </w:r>
      <w:r w:rsidRPr="00A71081">
        <w:tab/>
      </w:r>
      <w:r>
        <w:t xml:space="preserve">    </w:t>
      </w:r>
      <w:r w:rsidRPr="00A71081">
        <w:t xml:space="preserve">Előadó: </w:t>
      </w:r>
      <w:smartTag w:uri="urn:schemas-microsoft-com:office:smarttags" w:element="PersonName">
        <w:r w:rsidRPr="00A71081">
          <w:t>Bennárik Ferenc</w:t>
        </w:r>
      </w:smartTag>
      <w:r>
        <w:t xml:space="preserve"> bizottság elnöke</w:t>
      </w:r>
    </w:p>
    <w:p w:rsidR="00455958" w:rsidRDefault="00455958" w:rsidP="00021BD0"/>
    <w:p w:rsidR="00455958" w:rsidRDefault="00455958" w:rsidP="00CA15D1">
      <w:r>
        <w:t xml:space="preserve">                    11./</w:t>
      </w:r>
      <w:r w:rsidRPr="004527D2">
        <w:t xml:space="preserve"> </w:t>
      </w:r>
      <w:r w:rsidRPr="00A71081">
        <w:t>Park u. 5. bérbeadásának kérelme</w:t>
      </w:r>
      <w:r w:rsidRPr="00A71081">
        <w:br/>
        <w:t xml:space="preserve"> </w:t>
      </w:r>
      <w:r w:rsidRPr="00A71081">
        <w:tab/>
      </w:r>
      <w:r>
        <w:t xml:space="preserve">               </w:t>
      </w:r>
      <w:r w:rsidRPr="00A71081">
        <w:t xml:space="preserve">Előadó: </w:t>
      </w:r>
      <w:smartTag w:uri="urn:schemas-microsoft-com:office:smarttags" w:element="PersonName">
        <w:r w:rsidRPr="00A71081">
          <w:t>Bennárik Ferenc</w:t>
        </w:r>
      </w:smartTag>
      <w:r>
        <w:t xml:space="preserve"> bizottság elnöke</w:t>
      </w:r>
    </w:p>
    <w:p w:rsidR="00455958" w:rsidRDefault="00455958" w:rsidP="00CA15D1"/>
    <w:p w:rsidR="00455958" w:rsidRDefault="00455958" w:rsidP="00CA15D1">
      <w:r>
        <w:tab/>
        <w:t xml:space="preserve">         12./ Jelentés a lejárt határidejű önkormányzati határozatok végrehajtásáról.</w:t>
      </w:r>
    </w:p>
    <w:p w:rsidR="00455958" w:rsidRDefault="00455958" w:rsidP="00CF2DD7">
      <w:r>
        <w:tab/>
      </w:r>
      <w:r>
        <w:tab/>
        <w:t xml:space="preserve">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  <w:r>
        <w:tab/>
      </w:r>
      <w:r>
        <w:tab/>
      </w:r>
    </w:p>
    <w:p w:rsidR="00455958" w:rsidRDefault="00455958" w:rsidP="003E3E01"/>
    <w:p w:rsidR="00455958" w:rsidRDefault="00455958" w:rsidP="00CF2DD7">
      <w:pPr>
        <w:ind w:left="708"/>
      </w:pPr>
      <w:r>
        <w:t xml:space="preserve">         13./ Rászorultakért és Elesettekért Díj adományozása.</w:t>
      </w:r>
    </w:p>
    <w:p w:rsidR="00455958" w:rsidRDefault="00455958" w:rsidP="00CA15D1">
      <w:pPr>
        <w:ind w:left="1410"/>
      </w:pPr>
      <w:r>
        <w:t xml:space="preserve">    Előadó: </w:t>
      </w:r>
      <w:smartTag w:uri="urn:schemas-microsoft-com:office:smarttags" w:element="PersonName">
        <w:r>
          <w:t>Sós Gábor</w:t>
        </w:r>
      </w:smartTag>
      <w:r>
        <w:t xml:space="preserve"> bizottság elnöke</w:t>
      </w:r>
    </w:p>
    <w:p w:rsidR="00455958" w:rsidRDefault="00455958" w:rsidP="00CA15D1">
      <w:pPr>
        <w:pStyle w:val="ListParagraph"/>
        <w:ind w:left="1260"/>
      </w:pPr>
    </w:p>
    <w:p w:rsidR="00455958" w:rsidRDefault="00455958" w:rsidP="00CA15D1">
      <w:pPr>
        <w:ind w:left="1410"/>
        <w:jc w:val="both"/>
        <w:rPr>
          <w:color w:val="000000"/>
        </w:rPr>
      </w:pPr>
    </w:p>
    <w:p w:rsidR="00455958" w:rsidRDefault="00455958" w:rsidP="00CA15D1">
      <w:pPr>
        <w:ind w:left="1410"/>
        <w:jc w:val="both"/>
        <w:rPr>
          <w:color w:val="000000"/>
        </w:rPr>
      </w:pPr>
    </w:p>
    <w:p w:rsidR="00455958" w:rsidRPr="00723F4A" w:rsidRDefault="00455958" w:rsidP="00CA15D1">
      <w:pPr>
        <w:rPr>
          <w:b/>
        </w:rPr>
      </w:pPr>
      <w:r>
        <w:rPr>
          <w:b/>
        </w:rPr>
        <w:t>Dabas, 2016. október 21.</w:t>
      </w:r>
    </w:p>
    <w:p w:rsidR="00455958" w:rsidRDefault="00455958" w:rsidP="00CA15D1">
      <w:pPr>
        <w:rPr>
          <w:b/>
        </w:rPr>
      </w:pPr>
    </w:p>
    <w:p w:rsidR="00455958" w:rsidRDefault="00455958" w:rsidP="00CA15D1">
      <w:pPr>
        <w:rPr>
          <w:b/>
        </w:rPr>
      </w:pPr>
    </w:p>
    <w:p w:rsidR="00455958" w:rsidRDefault="00455958" w:rsidP="00CA15D1">
      <w:pPr>
        <w:rPr>
          <w:b/>
        </w:rPr>
      </w:pPr>
    </w:p>
    <w:p w:rsidR="00455958" w:rsidRPr="00723F4A" w:rsidRDefault="00455958" w:rsidP="00CA15D1">
      <w:pPr>
        <w:rPr>
          <w:b/>
        </w:rPr>
      </w:pPr>
    </w:p>
    <w:p w:rsidR="00455958" w:rsidRPr="00723F4A" w:rsidRDefault="00455958" w:rsidP="00CA15D1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smartTag w:uri="urn:schemas-microsoft-com:office:smarttags" w:element="PersonName">
        <w:r w:rsidRPr="00723F4A">
          <w:rPr>
            <w:b/>
          </w:rPr>
          <w:t>Kőszegi Zoltán</w:t>
        </w:r>
      </w:smartTag>
      <w:r>
        <w:rPr>
          <w:b/>
        </w:rPr>
        <w:t xml:space="preserve"> sk.</w:t>
      </w:r>
    </w:p>
    <w:p w:rsidR="00455958" w:rsidRPr="00723F4A" w:rsidRDefault="00455958" w:rsidP="00CA15D1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>
        <w:rPr>
          <w:b/>
        </w:rPr>
        <w:t xml:space="preserve">  </w:t>
      </w:r>
      <w:r w:rsidRPr="00723F4A">
        <w:rPr>
          <w:b/>
        </w:rPr>
        <w:t xml:space="preserve"> polgármester</w:t>
      </w:r>
    </w:p>
    <w:p w:rsidR="00455958" w:rsidRDefault="00455958"/>
    <w:sectPr w:rsidR="00455958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5D1"/>
    <w:rsid w:val="00021BD0"/>
    <w:rsid w:val="00073435"/>
    <w:rsid w:val="000D628E"/>
    <w:rsid w:val="001B7993"/>
    <w:rsid w:val="001D6C70"/>
    <w:rsid w:val="00220DA6"/>
    <w:rsid w:val="0027796D"/>
    <w:rsid w:val="002C7F21"/>
    <w:rsid w:val="00363DCB"/>
    <w:rsid w:val="0038045A"/>
    <w:rsid w:val="003B2569"/>
    <w:rsid w:val="003E3E01"/>
    <w:rsid w:val="00402C8C"/>
    <w:rsid w:val="004527D2"/>
    <w:rsid w:val="00455958"/>
    <w:rsid w:val="00475196"/>
    <w:rsid w:val="004961ED"/>
    <w:rsid w:val="004C73D2"/>
    <w:rsid w:val="0050029F"/>
    <w:rsid w:val="00503B3A"/>
    <w:rsid w:val="0053497C"/>
    <w:rsid w:val="00543DA1"/>
    <w:rsid w:val="00575862"/>
    <w:rsid w:val="005C7899"/>
    <w:rsid w:val="005E5A49"/>
    <w:rsid w:val="00633FB0"/>
    <w:rsid w:val="006415D7"/>
    <w:rsid w:val="00642CDC"/>
    <w:rsid w:val="0064416F"/>
    <w:rsid w:val="0068472A"/>
    <w:rsid w:val="006C23D2"/>
    <w:rsid w:val="006C4825"/>
    <w:rsid w:val="00720910"/>
    <w:rsid w:val="00723F4A"/>
    <w:rsid w:val="00777BD4"/>
    <w:rsid w:val="007A205B"/>
    <w:rsid w:val="007D0802"/>
    <w:rsid w:val="007D3537"/>
    <w:rsid w:val="007F0F61"/>
    <w:rsid w:val="0084677B"/>
    <w:rsid w:val="00864166"/>
    <w:rsid w:val="00880B89"/>
    <w:rsid w:val="009026B1"/>
    <w:rsid w:val="0097064B"/>
    <w:rsid w:val="009B5BF9"/>
    <w:rsid w:val="009B76C2"/>
    <w:rsid w:val="009E3BE9"/>
    <w:rsid w:val="00A06AE2"/>
    <w:rsid w:val="00A37C6C"/>
    <w:rsid w:val="00A60904"/>
    <w:rsid w:val="00A71081"/>
    <w:rsid w:val="00AF079A"/>
    <w:rsid w:val="00B04D1D"/>
    <w:rsid w:val="00B10D48"/>
    <w:rsid w:val="00B32195"/>
    <w:rsid w:val="00B728B0"/>
    <w:rsid w:val="00B91133"/>
    <w:rsid w:val="00BA1B35"/>
    <w:rsid w:val="00BB068A"/>
    <w:rsid w:val="00BF2365"/>
    <w:rsid w:val="00C27844"/>
    <w:rsid w:val="00C33969"/>
    <w:rsid w:val="00CA15D1"/>
    <w:rsid w:val="00CA2261"/>
    <w:rsid w:val="00CC4B58"/>
    <w:rsid w:val="00CF2DD7"/>
    <w:rsid w:val="00CF7BB0"/>
    <w:rsid w:val="00D23B17"/>
    <w:rsid w:val="00D516A9"/>
    <w:rsid w:val="00D6105B"/>
    <w:rsid w:val="00DD2698"/>
    <w:rsid w:val="00DE650B"/>
    <w:rsid w:val="00E00E4D"/>
    <w:rsid w:val="00E12BDA"/>
    <w:rsid w:val="00E23B98"/>
    <w:rsid w:val="00E74FFB"/>
    <w:rsid w:val="00E9200B"/>
    <w:rsid w:val="00E934B6"/>
    <w:rsid w:val="00EB1A0A"/>
    <w:rsid w:val="00EE15F4"/>
    <w:rsid w:val="00F41020"/>
    <w:rsid w:val="00F73620"/>
    <w:rsid w:val="00F91FDD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Header">
    <w:name w:val="header"/>
    <w:aliases w:val="Char Char Char"/>
    <w:basedOn w:val="Normal"/>
    <w:link w:val="Header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HeaderChar">
    <w:name w:val="Header Char"/>
    <w:aliases w:val="Char Char Char Char"/>
    <w:basedOn w:val="DefaultParagraphFont"/>
    <w:link w:val="Header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CA15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</Pages>
  <Words>266</Words>
  <Characters>1838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bato_gyorgyne</dc:creator>
  <cp:keywords/>
  <dc:description/>
  <cp:lastModifiedBy>maczak_istvanne</cp:lastModifiedBy>
  <cp:revision>11</cp:revision>
  <cp:lastPrinted>2016-10-21T06:52:00Z</cp:lastPrinted>
  <dcterms:created xsi:type="dcterms:W3CDTF">2016-10-18T10:01:00Z</dcterms:created>
  <dcterms:modified xsi:type="dcterms:W3CDTF">2016-10-21T07:00:00Z</dcterms:modified>
</cp:coreProperties>
</file>